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1032E" w14:textId="77777777" w:rsidR="00B5307B" w:rsidRDefault="00B5307B" w:rsidP="00B5307B">
      <w:pPr>
        <w:pStyle w:val="Nzov1"/>
      </w:pPr>
      <w:r w:rsidRPr="00B5307B">
        <w:t>Náz</w:t>
      </w:r>
      <w:r w:rsidR="00263AFA">
        <w:t>e</w:t>
      </w:r>
      <w:r w:rsidRPr="00B5307B">
        <w:t>v knihy</w:t>
      </w:r>
    </w:p>
    <w:p w14:paraId="4BE3ABD1" w14:textId="77777777" w:rsidR="00B5307B" w:rsidRDefault="00B5307B" w:rsidP="00B5307B">
      <w:pPr>
        <w:pStyle w:val="Autor"/>
      </w:pPr>
      <w:r>
        <w:t>Auto</w:t>
      </w:r>
      <w:r w:rsidR="00263AFA">
        <w:t>r</w:t>
      </w:r>
    </w:p>
    <w:p w14:paraId="78433BED" w14:textId="77777777" w:rsidR="00B5307B" w:rsidRDefault="00B5307B">
      <w:pPr>
        <w:rPr>
          <w:rFonts w:ascii="Times New Roman" w:hAnsi="Times New Roman" w:cs="Times New Roman"/>
          <w:b/>
          <w:bCs/>
          <w:sz w:val="40"/>
          <w:szCs w:val="40"/>
          <w:lang w:val="cs-CZ"/>
        </w:rPr>
      </w:pPr>
      <w:r>
        <w:br w:type="page"/>
      </w:r>
    </w:p>
    <w:p w14:paraId="465EEC7B" w14:textId="77777777" w:rsidR="00B5307B" w:rsidRDefault="00B5307B" w:rsidP="00B5307B">
      <w:pPr>
        <w:pStyle w:val="Normlny1"/>
        <w:sectPr w:rsidR="00B5307B" w:rsidSect="00CD2E81">
          <w:pgSz w:w="8392" w:h="11907"/>
          <w:pgMar w:top="1134" w:right="851" w:bottom="1304" w:left="1531" w:header="709" w:footer="709" w:gutter="0"/>
          <w:cols w:space="708"/>
          <w:docGrid w:linePitch="360"/>
        </w:sectPr>
      </w:pPr>
    </w:p>
    <w:p w14:paraId="42A30E6A" w14:textId="77777777" w:rsidR="00496D02" w:rsidRDefault="00496D02" w:rsidP="00B5307B">
      <w:pPr>
        <w:pStyle w:val="Tir"/>
      </w:pPr>
    </w:p>
    <w:p w14:paraId="046CC949" w14:textId="77777777" w:rsidR="00496D02" w:rsidRDefault="00496D02" w:rsidP="00B5307B">
      <w:pPr>
        <w:pStyle w:val="Tir"/>
      </w:pPr>
    </w:p>
    <w:p w14:paraId="5C72A1A7" w14:textId="77777777" w:rsidR="00496D02" w:rsidRDefault="00496D02" w:rsidP="00B5307B">
      <w:pPr>
        <w:pStyle w:val="Tir"/>
      </w:pPr>
    </w:p>
    <w:p w14:paraId="34B05CFC" w14:textId="77777777" w:rsidR="00496D02" w:rsidRDefault="00496D02" w:rsidP="00B5307B">
      <w:pPr>
        <w:pStyle w:val="Tir"/>
      </w:pPr>
    </w:p>
    <w:p w14:paraId="6CEBF6CD" w14:textId="77777777" w:rsidR="00496D02" w:rsidRDefault="00496D02" w:rsidP="00B5307B">
      <w:pPr>
        <w:pStyle w:val="Tir"/>
      </w:pPr>
    </w:p>
    <w:p w14:paraId="33680CB6" w14:textId="77777777" w:rsidR="00496D02" w:rsidRDefault="00496D02" w:rsidP="00B5307B">
      <w:pPr>
        <w:pStyle w:val="Tir"/>
      </w:pPr>
    </w:p>
    <w:p w14:paraId="39BC6DDF" w14:textId="77777777" w:rsidR="00496D02" w:rsidRDefault="00496D02" w:rsidP="00B5307B">
      <w:pPr>
        <w:pStyle w:val="Tir"/>
      </w:pPr>
    </w:p>
    <w:p w14:paraId="0CCFCFFE" w14:textId="77777777" w:rsidR="00496D02" w:rsidRDefault="00496D02" w:rsidP="00B5307B">
      <w:pPr>
        <w:pStyle w:val="Tir"/>
      </w:pPr>
    </w:p>
    <w:p w14:paraId="1B6AFDCC" w14:textId="77777777" w:rsidR="00496D02" w:rsidRDefault="00496D02" w:rsidP="00B5307B">
      <w:pPr>
        <w:pStyle w:val="Tir"/>
      </w:pPr>
    </w:p>
    <w:p w14:paraId="72972943" w14:textId="77777777" w:rsidR="00496D02" w:rsidRDefault="00496D02" w:rsidP="00B5307B">
      <w:pPr>
        <w:pStyle w:val="Tir"/>
      </w:pPr>
    </w:p>
    <w:p w14:paraId="2C16EB59" w14:textId="77777777" w:rsidR="00496D02" w:rsidRDefault="00496D02" w:rsidP="00B5307B">
      <w:pPr>
        <w:pStyle w:val="Tir"/>
      </w:pPr>
    </w:p>
    <w:p w14:paraId="064F807D" w14:textId="77777777" w:rsidR="00496D02" w:rsidRDefault="00496D02" w:rsidP="00B5307B">
      <w:pPr>
        <w:pStyle w:val="Tir"/>
      </w:pPr>
    </w:p>
    <w:p w14:paraId="3300F601" w14:textId="77777777" w:rsidR="00496D02" w:rsidRDefault="00496D02" w:rsidP="00B5307B">
      <w:pPr>
        <w:pStyle w:val="Tir"/>
      </w:pPr>
    </w:p>
    <w:p w14:paraId="46EA5FDA" w14:textId="77777777" w:rsidR="00496D02" w:rsidRDefault="00496D02" w:rsidP="00B5307B">
      <w:pPr>
        <w:pStyle w:val="Tir"/>
      </w:pPr>
    </w:p>
    <w:p w14:paraId="286BFFB8" w14:textId="77777777" w:rsidR="00496D02" w:rsidRDefault="00496D02" w:rsidP="00B5307B">
      <w:pPr>
        <w:pStyle w:val="Tir"/>
      </w:pPr>
    </w:p>
    <w:p w14:paraId="523E014C" w14:textId="77777777" w:rsidR="00B5307B" w:rsidRDefault="00B5307B" w:rsidP="00B5307B">
      <w:pPr>
        <w:pStyle w:val="Tir"/>
      </w:pPr>
      <w:r w:rsidRPr="00B5307B">
        <w:t>©</w:t>
      </w:r>
      <w:r>
        <w:t xml:space="preserve"> </w:t>
      </w:r>
      <w:r w:rsidRPr="00B5307B">
        <w:t>Autor, rok</w:t>
      </w:r>
    </w:p>
    <w:p w14:paraId="2FC49714" w14:textId="77777777" w:rsidR="00B5307B" w:rsidRDefault="00B5307B" w:rsidP="00B5307B">
      <w:pPr>
        <w:pStyle w:val="Tir"/>
      </w:pPr>
      <w:r>
        <w:t>© obálka: autor obálky, rok</w:t>
      </w:r>
    </w:p>
    <w:p w14:paraId="23E4A545" w14:textId="77777777" w:rsidR="00B5307B" w:rsidRDefault="00B5307B" w:rsidP="00B5307B">
      <w:pPr>
        <w:pStyle w:val="Tir"/>
      </w:pPr>
      <w:r>
        <w:t xml:space="preserve">© </w:t>
      </w:r>
      <w:r w:rsidR="00263AFA">
        <w:t>editace</w:t>
      </w:r>
      <w:r>
        <w:t xml:space="preserve"> a </w:t>
      </w:r>
      <w:r w:rsidR="00263AFA">
        <w:t>korekce</w:t>
      </w:r>
      <w:r>
        <w:t xml:space="preserve">: </w:t>
      </w:r>
      <w:r w:rsidR="00D260D7">
        <w:t>jméno</w:t>
      </w:r>
      <w:r>
        <w:t xml:space="preserve">, rok </w:t>
      </w:r>
    </w:p>
    <w:p w14:paraId="15A51B17" w14:textId="77777777" w:rsidR="00B5307B" w:rsidRDefault="00B5307B" w:rsidP="00B5307B">
      <w:pPr>
        <w:pStyle w:val="Tir"/>
      </w:pPr>
    </w:p>
    <w:p w14:paraId="7A0CFEB8" w14:textId="77777777" w:rsidR="00B5307B" w:rsidRDefault="00B5307B" w:rsidP="00B5307B">
      <w:pPr>
        <w:pStyle w:val="Tir"/>
      </w:pPr>
      <w:r>
        <w:t xml:space="preserve">Vydalo </w:t>
      </w:r>
      <w:r w:rsidR="00263AFA">
        <w:t>vydavatelství</w:t>
      </w:r>
      <w:r>
        <w:t xml:space="preserve"> (</w:t>
      </w:r>
      <w:r w:rsidR="00263AFA">
        <w:t>vydavatelství</w:t>
      </w:r>
      <w:r>
        <w:t>), v roku (rok</w:t>
      </w:r>
      <w:r w:rsidR="00D260D7">
        <w:t>) jako svou</w:t>
      </w:r>
      <w:r>
        <w:t xml:space="preserve"> (</w:t>
      </w:r>
      <w:r w:rsidR="00263AFA">
        <w:t>pořadí</w:t>
      </w:r>
      <w:r>
        <w:t>)</w:t>
      </w:r>
      <w:r w:rsidR="00D260D7">
        <w:t>. p</w:t>
      </w:r>
      <w:r w:rsidR="00263AFA">
        <w:t>ublikaci.</w:t>
      </w:r>
    </w:p>
    <w:p w14:paraId="6AFBA2D4" w14:textId="12904194" w:rsidR="00B5307B" w:rsidRDefault="002224C1" w:rsidP="00B5307B">
      <w:pPr>
        <w:pStyle w:val="Tir"/>
      </w:pPr>
      <w:r w:rsidRPr="002224C1">
        <w:t>Tiskárna: expresta.cz (</w:t>
      </w:r>
      <w:proofErr w:type="spellStart"/>
      <w:r w:rsidRPr="002224C1">
        <w:t>Expresta</w:t>
      </w:r>
      <w:proofErr w:type="spellEnd"/>
      <w:r w:rsidRPr="002224C1">
        <w:t xml:space="preserve"> s.r.o., Martina </w:t>
      </w:r>
      <w:proofErr w:type="spellStart"/>
      <w:r w:rsidRPr="002224C1">
        <w:t>Granca</w:t>
      </w:r>
      <w:proofErr w:type="spellEnd"/>
      <w:r w:rsidRPr="002224C1">
        <w:t xml:space="preserve"> 15, Bratislava)</w:t>
      </w:r>
      <w:r w:rsidRPr="002224C1">
        <w:t xml:space="preserve"> </w:t>
      </w:r>
      <w:r w:rsidR="00496D02">
        <w:t>(</w:t>
      </w:r>
      <w:r w:rsidR="00263AFA">
        <w:t>pořadí</w:t>
      </w:r>
      <w:r w:rsidR="00496D02">
        <w:t xml:space="preserve">). </w:t>
      </w:r>
      <w:r w:rsidR="00263AFA">
        <w:t>vydání</w:t>
      </w:r>
      <w:r w:rsidR="00496D02">
        <w:t xml:space="preserve"> </w:t>
      </w:r>
      <w:r w:rsidR="00B5307B">
        <w:t xml:space="preserve">   </w:t>
      </w:r>
    </w:p>
    <w:p w14:paraId="52A28644" w14:textId="77777777" w:rsidR="00496D02" w:rsidRDefault="00496D02" w:rsidP="00B5307B">
      <w:pPr>
        <w:pStyle w:val="Tir"/>
      </w:pPr>
    </w:p>
    <w:p w14:paraId="4005C43B" w14:textId="77777777" w:rsidR="00496D02" w:rsidRDefault="00496D02" w:rsidP="00496D02">
      <w:pPr>
        <w:pStyle w:val="Tir"/>
        <w:sectPr w:rsidR="00496D02" w:rsidSect="00CD2E81">
          <w:pgSz w:w="8392" w:h="11907"/>
          <w:pgMar w:top="1134" w:right="851" w:bottom="1304" w:left="1531" w:header="709" w:footer="709" w:gutter="0"/>
          <w:cols w:space="708"/>
          <w:docGrid w:linePitch="360"/>
        </w:sectPr>
      </w:pPr>
      <w:r>
        <w:t>ISBN (isbn)</w:t>
      </w:r>
      <w:r>
        <w:br w:type="page"/>
      </w:r>
    </w:p>
    <w:p w14:paraId="3845E9FE" w14:textId="77777777" w:rsidR="00496D02" w:rsidRDefault="00496D02" w:rsidP="00496D02">
      <w:pPr>
        <w:pStyle w:val="Venovanie"/>
      </w:pPr>
    </w:p>
    <w:p w14:paraId="6D2E97F4" w14:textId="77777777" w:rsidR="00496D02" w:rsidRDefault="00496D02" w:rsidP="00496D02">
      <w:pPr>
        <w:pStyle w:val="Venovanie"/>
      </w:pPr>
    </w:p>
    <w:p w14:paraId="2F884DF3" w14:textId="77777777" w:rsidR="00496D02" w:rsidRDefault="00263AFA" w:rsidP="00496D02">
      <w:pPr>
        <w:pStyle w:val="Venovanie"/>
      </w:pPr>
      <w:r>
        <w:t>V</w:t>
      </w:r>
      <w:r w:rsidR="00D260D7">
        <w:t>ě</w:t>
      </w:r>
      <w:r>
        <w:t>nován</w:t>
      </w:r>
      <w:r w:rsidR="00D260D7">
        <w:t>í</w:t>
      </w:r>
    </w:p>
    <w:p w14:paraId="1B2322BF" w14:textId="77777777" w:rsidR="00496D02" w:rsidRDefault="00496D02">
      <w:pPr>
        <w:rPr>
          <w:rFonts w:ascii="Times New Roman" w:hAnsi="Times New Roman" w:cs="Times New Roman"/>
          <w:i/>
          <w:iCs/>
          <w:sz w:val="24"/>
          <w:szCs w:val="24"/>
          <w:lang w:val="cs-CZ"/>
        </w:rPr>
      </w:pPr>
      <w:r>
        <w:br w:type="page"/>
      </w:r>
    </w:p>
    <w:p w14:paraId="2DF8A718" w14:textId="77777777" w:rsidR="00496D02" w:rsidRDefault="00496D02">
      <w:pPr>
        <w:rPr>
          <w:rFonts w:ascii="Times New Roman" w:hAnsi="Times New Roman" w:cs="Times New Roman"/>
          <w:i/>
          <w:iCs/>
          <w:sz w:val="24"/>
          <w:szCs w:val="24"/>
          <w:lang w:val="cs-CZ"/>
        </w:rPr>
      </w:pPr>
      <w:r>
        <w:lastRenderedPageBreak/>
        <w:br w:type="page"/>
      </w:r>
    </w:p>
    <w:p w14:paraId="372F15EA" w14:textId="77777777" w:rsidR="00B5307B" w:rsidRPr="00496D02" w:rsidRDefault="00B5307B" w:rsidP="00496D02">
      <w:pPr>
        <w:pStyle w:val="Venovanie"/>
        <w:jc w:val="left"/>
        <w:sectPr w:rsidR="00B5307B" w:rsidRPr="00496D02" w:rsidSect="00CD2E81">
          <w:pgSz w:w="8392" w:h="11907"/>
          <w:pgMar w:top="1134" w:right="851" w:bottom="1304" w:left="1531" w:header="709" w:footer="709" w:gutter="0"/>
          <w:cols w:space="708"/>
          <w:docGrid w:linePitch="360"/>
        </w:sectPr>
      </w:pPr>
    </w:p>
    <w:p w14:paraId="246895D0" w14:textId="77777777" w:rsidR="00B5307B" w:rsidRDefault="00565A38" w:rsidP="00B5307B">
      <w:pPr>
        <w:pStyle w:val="Kapitola"/>
      </w:pPr>
      <w:r>
        <w:lastRenderedPageBreak/>
        <w:t>První strana textu</w:t>
      </w:r>
    </w:p>
    <w:p w14:paraId="5B48244D" w14:textId="77777777" w:rsidR="004A7806" w:rsidRDefault="00A60C09" w:rsidP="00B5307B">
      <w:pPr>
        <w:pStyle w:val="Normlny1"/>
      </w:pPr>
      <w:r>
        <w:t>Tohle je první strana textu.</w:t>
      </w:r>
    </w:p>
    <w:p w14:paraId="79A592B5" w14:textId="77777777" w:rsidR="00A60C09" w:rsidRPr="00B5307B" w:rsidRDefault="00A60C09" w:rsidP="00B5307B">
      <w:pPr>
        <w:pStyle w:val="Normlny1"/>
      </w:pPr>
      <w:r>
        <w:t>V knize bude vpravo a bude první stranou s číslováním. Stačí sem napsat Váš text a dokument by měl drž</w:t>
      </w:r>
      <w:r w:rsidR="00D260D7">
        <w:t>e</w:t>
      </w:r>
      <w:r>
        <w:t xml:space="preserve">t formu. </w:t>
      </w:r>
    </w:p>
    <w:p w14:paraId="5FFA29CE" w14:textId="77777777" w:rsidR="00A60C09" w:rsidRPr="00A60C09" w:rsidRDefault="00A60C09" w:rsidP="00B5307B">
      <w:pPr>
        <w:pStyle w:val="Normlny1"/>
      </w:pPr>
      <w:r>
        <w:rPr>
          <w:b/>
          <w:bCs/>
        </w:rPr>
        <w:t xml:space="preserve">Tip 1: </w:t>
      </w:r>
      <w:r>
        <w:t>Po každ</w:t>
      </w:r>
      <w:r w:rsidR="00D260D7">
        <w:t>é</w:t>
      </w:r>
      <w:r>
        <w:t xml:space="preserve"> kapitole doporučuj</w:t>
      </w:r>
      <w:r w:rsidR="00D260D7">
        <w:t>eme</w:t>
      </w:r>
      <w:r>
        <w:t xml:space="preserve"> na nov</w:t>
      </w:r>
      <w:r w:rsidR="00D260D7">
        <w:t>é</w:t>
      </w:r>
      <w:r>
        <w:t xml:space="preserve"> stránce nastavit novou sekci. </w:t>
      </w:r>
      <w:proofErr w:type="gramStart"/>
      <w:r>
        <w:t>Rozložení &gt;</w:t>
      </w:r>
      <w:proofErr w:type="gramEnd"/>
      <w:r>
        <w:t xml:space="preserve"> Nastavení strany &gt; (malá š</w:t>
      </w:r>
      <w:r w:rsidR="00D260D7">
        <w:t>i</w:t>
      </w:r>
      <w:r>
        <w:t xml:space="preserve">pka vpravo dole) </w:t>
      </w:r>
      <w:r w:rsidRPr="00496D02">
        <w:rPr>
          <w:noProof/>
        </w:rPr>
        <w:drawing>
          <wp:inline distT="0" distB="0" distL="0" distR="0" wp14:anchorId="1C7A6B54" wp14:editId="1F743EDF">
            <wp:extent cx="200053" cy="171474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tam nastavit </w:t>
      </w:r>
      <w:r>
        <w:rPr>
          <w:b/>
          <w:bCs/>
        </w:rPr>
        <w:t>Od tohoto místa dále</w:t>
      </w:r>
      <w:r>
        <w:t xml:space="preserve"> v</w:t>
      </w:r>
      <w:r w:rsidR="00D260D7">
        <w:t>e</w:t>
      </w:r>
      <w:r>
        <w:t> spodní části dialogov</w:t>
      </w:r>
      <w:r w:rsidR="00D260D7">
        <w:t>é</w:t>
      </w:r>
      <w:r>
        <w:t xml:space="preserve">ho </w:t>
      </w:r>
      <w:r w:rsidR="00D260D7">
        <w:t>okna</w:t>
      </w:r>
      <w:r>
        <w:t xml:space="preserve">. </w:t>
      </w:r>
    </w:p>
    <w:p w14:paraId="1B22AE03" w14:textId="77777777" w:rsidR="00A60C09" w:rsidRPr="00A60C09" w:rsidRDefault="00A60C09" w:rsidP="00B5307B">
      <w:pPr>
        <w:pStyle w:val="Normlny1"/>
      </w:pPr>
      <w:r>
        <w:rPr>
          <w:b/>
          <w:bCs/>
        </w:rPr>
        <w:t xml:space="preserve">Tip 2: </w:t>
      </w:r>
      <w:r>
        <w:t>Takhle p</w:t>
      </w:r>
      <w:r w:rsidR="00D260D7">
        <w:t>ř</w:t>
      </w:r>
      <w:r>
        <w:t xml:space="preserve">ipravenou knihu uložte </w:t>
      </w:r>
      <w:r w:rsidR="00D260D7">
        <w:t>j</w:t>
      </w:r>
      <w:r>
        <w:t>ako PD</w:t>
      </w:r>
      <w:r w:rsidR="00042B92">
        <w:t>F</w:t>
      </w:r>
      <w:r>
        <w:t xml:space="preserve"> </w:t>
      </w:r>
      <w:r w:rsidR="00D260D7">
        <w:t>a tímhle postupem</w:t>
      </w:r>
      <w:r>
        <w:t xml:space="preserve"> eliminujete většinu p</w:t>
      </w:r>
      <w:r w:rsidR="00D260D7">
        <w:t>ř</w:t>
      </w:r>
      <w:r>
        <w:t>ípadů, kdy zvykne neco vypadnou</w:t>
      </w:r>
      <w:r w:rsidR="00D260D7">
        <w:t>t</w:t>
      </w:r>
      <w:r>
        <w:t xml:space="preserve"> nebo se změní. </w:t>
      </w:r>
    </w:p>
    <w:sectPr w:rsidR="00A60C09" w:rsidRPr="00A60C09" w:rsidSect="00CD2E81">
      <w:footerReference w:type="default" r:id="rId8"/>
      <w:pgSz w:w="8392" w:h="11907"/>
      <w:pgMar w:top="1134" w:right="851" w:bottom="130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EA294" w14:textId="77777777" w:rsidR="00CD2E81" w:rsidRDefault="00CD2E81" w:rsidP="00D56E54">
      <w:pPr>
        <w:spacing w:after="0" w:line="240" w:lineRule="auto"/>
      </w:pPr>
      <w:r>
        <w:separator/>
      </w:r>
    </w:p>
  </w:endnote>
  <w:endnote w:type="continuationSeparator" w:id="0">
    <w:p w14:paraId="671AEA33" w14:textId="77777777" w:rsidR="00CD2E81" w:rsidRDefault="00CD2E81" w:rsidP="00D56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287ADD3-8A7B-46A3-BC60-4241EB070C47}"/>
    <w:embedBold r:id="rId2" w:fontKey="{62DD4764-AE82-4EBB-AFC2-5073DE31428D}"/>
    <w:embedItalic r:id="rId3" w:fontKey="{6333968D-B5FC-4BD6-9878-1CA126B36D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7671E0B-06F9-4B8B-A50E-116F6886709E}"/>
    <w:embedBold r:id="rId5" w:fontKey="{5E73F4E3-D125-4D53-93BD-DA2998A435EA}"/>
    <w:embedItalic r:id="rId6" w:fontKey="{028365E9-A0E9-4E0B-BAFB-3CECF5AC6B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1DCF8D2-AFD1-46E1-AF2D-33C1939498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2BAD0" w14:textId="77777777" w:rsidR="00B5307B" w:rsidRPr="00B5307B" w:rsidRDefault="00B5307B" w:rsidP="00B5307B">
    <w:pPr>
      <w:pStyle w:val="Pagina"/>
    </w:pPr>
    <w:r w:rsidRPr="00B5307B">
      <w:fldChar w:fldCharType="begin"/>
    </w:r>
    <w:r w:rsidRPr="00B5307B">
      <w:instrText xml:space="preserve"> PAGE   \* MERGEFORMAT </w:instrText>
    </w:r>
    <w:r w:rsidRPr="00B5307B">
      <w:fldChar w:fldCharType="separate"/>
    </w:r>
    <w:r w:rsidRPr="00B5307B">
      <w:t>1</w:t>
    </w:r>
    <w:r w:rsidRPr="00B5307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CFAFC" w14:textId="77777777" w:rsidR="00CD2E81" w:rsidRDefault="00CD2E81" w:rsidP="00D56E54">
      <w:pPr>
        <w:spacing w:after="0" w:line="240" w:lineRule="auto"/>
      </w:pPr>
      <w:r>
        <w:separator/>
      </w:r>
    </w:p>
  </w:footnote>
  <w:footnote w:type="continuationSeparator" w:id="0">
    <w:p w14:paraId="129ECF21" w14:textId="77777777" w:rsidR="00CD2E81" w:rsidRDefault="00CD2E81" w:rsidP="00D56E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mirrorMargin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C1"/>
    <w:rsid w:val="00042B92"/>
    <w:rsid w:val="002071CD"/>
    <w:rsid w:val="002224C1"/>
    <w:rsid w:val="00263AFA"/>
    <w:rsid w:val="003B044A"/>
    <w:rsid w:val="00496D02"/>
    <w:rsid w:val="004A7806"/>
    <w:rsid w:val="00501332"/>
    <w:rsid w:val="0052423F"/>
    <w:rsid w:val="00565A38"/>
    <w:rsid w:val="00717B8E"/>
    <w:rsid w:val="00785FCF"/>
    <w:rsid w:val="007F4368"/>
    <w:rsid w:val="0084316C"/>
    <w:rsid w:val="00903155"/>
    <w:rsid w:val="00A60C09"/>
    <w:rsid w:val="00B25499"/>
    <w:rsid w:val="00B5307B"/>
    <w:rsid w:val="00B65FA2"/>
    <w:rsid w:val="00C126BF"/>
    <w:rsid w:val="00CD2E81"/>
    <w:rsid w:val="00D260D7"/>
    <w:rsid w:val="00D56E54"/>
    <w:rsid w:val="00E77A0B"/>
    <w:rsid w:val="00FC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E6FB2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lny1">
    <w:name w:val="Normálny1"/>
    <w:link w:val="NormlnyChar"/>
    <w:qFormat/>
    <w:rsid w:val="00B5307B"/>
    <w:pPr>
      <w:spacing w:after="0" w:line="360" w:lineRule="auto"/>
      <w:ind w:firstLine="170"/>
      <w:jc w:val="both"/>
    </w:pPr>
    <w:rPr>
      <w:rFonts w:ascii="Times New Roman" w:hAnsi="Times New Roman" w:cs="Times New Roman"/>
      <w:lang w:val="cs-CZ"/>
    </w:rPr>
  </w:style>
  <w:style w:type="paragraph" w:styleId="Hlavika">
    <w:name w:val="header"/>
    <w:basedOn w:val="Normlny"/>
    <w:link w:val="HlavikaChar"/>
    <w:uiPriority w:val="99"/>
    <w:unhideWhenUsed/>
    <w:rsid w:val="00D56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rmlnyChar">
    <w:name w:val="Normálny Char"/>
    <w:basedOn w:val="Predvolenpsmoodseku"/>
    <w:link w:val="Normlny1"/>
    <w:rsid w:val="00B5307B"/>
    <w:rPr>
      <w:rFonts w:ascii="Times New Roman" w:hAnsi="Times New Roman" w:cs="Times New Roman"/>
      <w:lang w:val="cs-CZ"/>
    </w:rPr>
  </w:style>
  <w:style w:type="character" w:customStyle="1" w:styleId="HlavikaChar">
    <w:name w:val="Hlavička Char"/>
    <w:basedOn w:val="Predvolenpsmoodseku"/>
    <w:link w:val="Hlavika"/>
    <w:uiPriority w:val="99"/>
    <w:rsid w:val="00D56E54"/>
  </w:style>
  <w:style w:type="paragraph" w:styleId="Pta">
    <w:name w:val="footer"/>
    <w:basedOn w:val="Normlny"/>
    <w:link w:val="PtaChar"/>
    <w:uiPriority w:val="99"/>
    <w:unhideWhenUsed/>
    <w:rsid w:val="00D56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56E54"/>
  </w:style>
  <w:style w:type="paragraph" w:customStyle="1" w:styleId="Pagina">
    <w:name w:val="Pagina"/>
    <w:basedOn w:val="Normlny1"/>
    <w:link w:val="PaginaChar"/>
    <w:qFormat/>
    <w:rsid w:val="00B5307B"/>
    <w:pPr>
      <w:jc w:val="center"/>
    </w:pPr>
  </w:style>
  <w:style w:type="paragraph" w:customStyle="1" w:styleId="Kapitola">
    <w:name w:val="Kapitola"/>
    <w:basedOn w:val="Normlny1"/>
    <w:link w:val="KapitolaChar"/>
    <w:qFormat/>
    <w:rsid w:val="00501332"/>
    <w:pPr>
      <w:spacing w:after="240"/>
      <w:jc w:val="center"/>
    </w:pPr>
    <w:rPr>
      <w:b/>
      <w:bCs/>
    </w:rPr>
  </w:style>
  <w:style w:type="character" w:customStyle="1" w:styleId="PaginaChar">
    <w:name w:val="Pagina Char"/>
    <w:basedOn w:val="NormlnyChar"/>
    <w:link w:val="Pagina"/>
    <w:rsid w:val="00B5307B"/>
    <w:rPr>
      <w:rFonts w:ascii="Times New Roman" w:hAnsi="Times New Roman" w:cs="Times New Roman"/>
      <w:lang w:val="cs-CZ"/>
    </w:rPr>
  </w:style>
  <w:style w:type="character" w:customStyle="1" w:styleId="KapitolaChar">
    <w:name w:val="Kapitola Char"/>
    <w:basedOn w:val="NormlnyChar"/>
    <w:link w:val="Kapitola"/>
    <w:rsid w:val="00501332"/>
    <w:rPr>
      <w:rFonts w:ascii="Times New Roman" w:hAnsi="Times New Roman" w:cs="Times New Roman"/>
      <w:b/>
      <w:bCs/>
      <w:sz w:val="28"/>
      <w:szCs w:val="28"/>
      <w:lang w:val="cs-CZ"/>
    </w:rPr>
  </w:style>
  <w:style w:type="paragraph" w:customStyle="1" w:styleId="Nzov1">
    <w:name w:val="Názov1"/>
    <w:basedOn w:val="Normlny1"/>
    <w:link w:val="NzovChar"/>
    <w:qFormat/>
    <w:rsid w:val="00B5307B"/>
    <w:pPr>
      <w:jc w:val="center"/>
    </w:pPr>
    <w:rPr>
      <w:b/>
      <w:bCs/>
      <w:sz w:val="60"/>
      <w:szCs w:val="60"/>
    </w:rPr>
  </w:style>
  <w:style w:type="paragraph" w:customStyle="1" w:styleId="Autor">
    <w:name w:val="Autor"/>
    <w:basedOn w:val="Nzov1"/>
    <w:link w:val="AutorChar"/>
    <w:qFormat/>
    <w:rsid w:val="00B5307B"/>
    <w:rPr>
      <w:sz w:val="40"/>
      <w:szCs w:val="40"/>
    </w:rPr>
  </w:style>
  <w:style w:type="character" w:customStyle="1" w:styleId="NzovChar">
    <w:name w:val="Názov Char"/>
    <w:basedOn w:val="NormlnyChar"/>
    <w:link w:val="Nzov1"/>
    <w:rsid w:val="00B5307B"/>
    <w:rPr>
      <w:rFonts w:ascii="Times New Roman" w:hAnsi="Times New Roman" w:cs="Times New Roman"/>
      <w:b/>
      <w:bCs/>
      <w:sz w:val="60"/>
      <w:szCs w:val="60"/>
      <w:lang w:val="cs-CZ"/>
    </w:rPr>
  </w:style>
  <w:style w:type="paragraph" w:customStyle="1" w:styleId="Tir">
    <w:name w:val="Tiráž"/>
    <w:basedOn w:val="Normlny1"/>
    <w:link w:val="TirChar"/>
    <w:qFormat/>
    <w:rsid w:val="00B5307B"/>
    <w:pPr>
      <w:ind w:firstLine="0"/>
      <w:jc w:val="left"/>
    </w:pPr>
  </w:style>
  <w:style w:type="character" w:customStyle="1" w:styleId="AutorChar">
    <w:name w:val="Autor Char"/>
    <w:basedOn w:val="NzovChar"/>
    <w:link w:val="Autor"/>
    <w:rsid w:val="00B5307B"/>
    <w:rPr>
      <w:rFonts w:ascii="Times New Roman" w:hAnsi="Times New Roman" w:cs="Times New Roman"/>
      <w:b/>
      <w:bCs/>
      <w:sz w:val="40"/>
      <w:szCs w:val="40"/>
      <w:lang w:val="cs-CZ"/>
    </w:rPr>
  </w:style>
  <w:style w:type="paragraph" w:customStyle="1" w:styleId="Venovanie">
    <w:name w:val="Venovanie"/>
    <w:basedOn w:val="Normlny1"/>
    <w:link w:val="VenovanieChar"/>
    <w:qFormat/>
    <w:rsid w:val="00496D02"/>
    <w:pPr>
      <w:ind w:firstLine="0"/>
      <w:jc w:val="center"/>
    </w:pPr>
    <w:rPr>
      <w:i/>
      <w:iCs/>
      <w:sz w:val="24"/>
      <w:szCs w:val="24"/>
    </w:rPr>
  </w:style>
  <w:style w:type="character" w:customStyle="1" w:styleId="TirChar">
    <w:name w:val="Tiráž Char"/>
    <w:basedOn w:val="NormlnyChar"/>
    <w:link w:val="Tir"/>
    <w:rsid w:val="00B5307B"/>
    <w:rPr>
      <w:rFonts w:ascii="Times New Roman" w:hAnsi="Times New Roman" w:cs="Times New Roman"/>
      <w:lang w:val="cs-CZ"/>
    </w:rPr>
  </w:style>
  <w:style w:type="character" w:customStyle="1" w:styleId="VenovanieChar">
    <w:name w:val="Venovanie Char"/>
    <w:basedOn w:val="NormlnyChar"/>
    <w:link w:val="Venovanie"/>
    <w:rsid w:val="00496D02"/>
    <w:rPr>
      <w:rFonts w:ascii="Times New Roman" w:hAnsi="Times New Roman" w:cs="Times New Roman"/>
      <w:i/>
      <w:iCs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CA1-867E-456D-BEF3-F2A5627D3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kniha-a5-v2-cz_2024.dotx</Template>
  <TotalTime>2</TotalTime>
  <Pages>5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Špaček</dc:creator>
  <cp:keywords/>
  <dc:description/>
  <cp:lastModifiedBy>Jakub Špaček</cp:lastModifiedBy>
  <cp:revision>1</cp:revision>
  <cp:lastPrinted>2021-10-13T10:03:00Z</cp:lastPrinted>
  <dcterms:created xsi:type="dcterms:W3CDTF">2024-03-01T10:09:00Z</dcterms:created>
  <dcterms:modified xsi:type="dcterms:W3CDTF">2024-03-01T10:11:00Z</dcterms:modified>
</cp:coreProperties>
</file>